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272156" w14:textId="77777777" w:rsidR="003D1C85" w:rsidRDefault="003D1C85"/>
    <w:tbl>
      <w:tblPr>
        <w:tblW w:w="9215" w:type="dxa"/>
        <w:tblLayout w:type="fixed"/>
        <w:tblCellMar>
          <w:left w:w="71" w:type="dxa"/>
          <w:right w:w="71" w:type="dxa"/>
        </w:tblCellMar>
        <w:tblLook w:val="0000" w:firstRow="0" w:lastRow="0" w:firstColumn="0" w:lastColumn="0" w:noHBand="0" w:noVBand="0"/>
      </w:tblPr>
      <w:tblGrid>
        <w:gridCol w:w="5316"/>
        <w:gridCol w:w="1559"/>
        <w:gridCol w:w="2340"/>
      </w:tblGrid>
      <w:tr w:rsidR="00B63076" w14:paraId="2499C9B4" w14:textId="77777777" w:rsidTr="5E08B2F0">
        <w:trPr>
          <w:cantSplit/>
        </w:trPr>
        <w:tc>
          <w:tcPr>
            <w:tcW w:w="5316" w:type="dxa"/>
          </w:tcPr>
          <w:p w14:paraId="5BF276E1" w14:textId="77777777" w:rsidR="00B63076" w:rsidRDefault="00B63076" w:rsidP="005030CD">
            <w:pPr>
              <w:spacing w:before="1247" w:after="0"/>
            </w:pPr>
            <w:r>
              <w:rPr>
                <w:sz w:val="12"/>
                <w:szCs w:val="12"/>
                <w:u w:val="single"/>
              </w:rPr>
              <w:t xml:space="preserve">ADFC Leverkusen e.V., </w:t>
            </w:r>
            <w:r w:rsidR="005030CD">
              <w:rPr>
                <w:sz w:val="12"/>
                <w:szCs w:val="12"/>
                <w:u w:val="single"/>
              </w:rPr>
              <w:t>Freiherr-vom-Stein-Str. 5a, 51379</w:t>
            </w:r>
            <w:r>
              <w:rPr>
                <w:sz w:val="12"/>
                <w:szCs w:val="12"/>
                <w:u w:val="single"/>
              </w:rPr>
              <w:t xml:space="preserve"> Leverkusen</w:t>
            </w:r>
          </w:p>
        </w:tc>
        <w:tc>
          <w:tcPr>
            <w:tcW w:w="3899" w:type="dxa"/>
            <w:gridSpan w:val="2"/>
          </w:tcPr>
          <w:p w14:paraId="7FC7872D" w14:textId="77777777" w:rsidR="00B63076" w:rsidRDefault="00603E3B">
            <w:pPr>
              <w:spacing w:after="0"/>
              <w:jc w:val="right"/>
              <w:rPr>
                <w:sz w:val="22"/>
                <w:szCs w:val="22"/>
              </w:rPr>
            </w:pPr>
            <w:r>
              <w:rPr>
                <w:noProof/>
                <w:lang w:eastAsia="de-DE"/>
              </w:rPr>
              <w:drawing>
                <wp:inline distT="0" distB="0" distL="0" distR="0" wp14:anchorId="63F67F14" wp14:editId="02760D0B">
                  <wp:extent cx="2333625" cy="9144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3625" cy="914400"/>
                          </a:xfrm>
                          <a:prstGeom prst="rect">
                            <a:avLst/>
                          </a:prstGeom>
                          <a:solidFill>
                            <a:srgbClr val="FFFFFF"/>
                          </a:solidFill>
                          <a:ln>
                            <a:noFill/>
                          </a:ln>
                        </pic:spPr>
                      </pic:pic>
                    </a:graphicData>
                  </a:graphic>
                </wp:inline>
              </w:drawing>
            </w:r>
          </w:p>
        </w:tc>
      </w:tr>
      <w:tr w:rsidR="00B63076" w14:paraId="559FF69E" w14:textId="77777777" w:rsidTr="5E08B2F0">
        <w:tc>
          <w:tcPr>
            <w:tcW w:w="6875" w:type="dxa"/>
            <w:gridSpan w:val="2"/>
          </w:tcPr>
          <w:p w14:paraId="376EB25F" w14:textId="77777777" w:rsidR="00B63076" w:rsidRDefault="00B63076">
            <w:pPr>
              <w:pStyle w:val="Adresse"/>
              <w:rPr>
                <w:sz w:val="22"/>
                <w:szCs w:val="22"/>
              </w:rPr>
            </w:pPr>
          </w:p>
          <w:p w14:paraId="071BBEC7" w14:textId="77777777" w:rsidR="00786A1E" w:rsidRPr="00786A1E" w:rsidRDefault="00786A1E">
            <w:pPr>
              <w:pStyle w:val="Adresse"/>
              <w:rPr>
                <w:szCs w:val="24"/>
              </w:rPr>
            </w:pPr>
          </w:p>
          <w:p w14:paraId="352A7531" w14:textId="77777777" w:rsidR="00786A1E" w:rsidRPr="00786A1E" w:rsidRDefault="00786A1E">
            <w:pPr>
              <w:pStyle w:val="Adresse"/>
              <w:rPr>
                <w:szCs w:val="24"/>
              </w:rPr>
            </w:pPr>
            <w:r w:rsidRPr="00786A1E">
              <w:rPr>
                <w:szCs w:val="24"/>
              </w:rPr>
              <w:t xml:space="preserve">An </w:t>
            </w:r>
          </w:p>
          <w:p w14:paraId="1A23993C" w14:textId="09BC5D27" w:rsidR="00786A1E" w:rsidRDefault="00786A1E">
            <w:pPr>
              <w:pStyle w:val="Adresse"/>
              <w:rPr>
                <w:sz w:val="22"/>
                <w:szCs w:val="22"/>
              </w:rPr>
            </w:pPr>
            <w:r w:rsidRPr="00786A1E">
              <w:rPr>
                <w:szCs w:val="24"/>
              </w:rPr>
              <w:t>alle Mitg</w:t>
            </w:r>
            <w:r>
              <w:rPr>
                <w:szCs w:val="24"/>
              </w:rPr>
              <w:t>l</w:t>
            </w:r>
            <w:r w:rsidRPr="00786A1E">
              <w:rPr>
                <w:szCs w:val="24"/>
              </w:rPr>
              <w:t>ieder des ADFC Leverkusen</w:t>
            </w:r>
          </w:p>
        </w:tc>
        <w:tc>
          <w:tcPr>
            <w:tcW w:w="2340" w:type="dxa"/>
          </w:tcPr>
          <w:p w14:paraId="62BA5DA6" w14:textId="77777777" w:rsidR="00B63076" w:rsidRDefault="005030CD">
            <w:pPr>
              <w:spacing w:after="0"/>
            </w:pPr>
            <w:r>
              <w:rPr>
                <w:sz w:val="16"/>
                <w:szCs w:val="16"/>
              </w:rPr>
              <w:t>Freiherr-vom-Stein-Str. 5a</w:t>
            </w:r>
          </w:p>
          <w:p w14:paraId="22A794C1" w14:textId="77777777" w:rsidR="00B63076" w:rsidRDefault="00B63076">
            <w:pPr>
              <w:spacing w:after="0"/>
            </w:pPr>
            <w:r>
              <w:rPr>
                <w:sz w:val="16"/>
                <w:szCs w:val="16"/>
              </w:rPr>
              <w:t>51</w:t>
            </w:r>
            <w:r w:rsidR="005B2BC8">
              <w:rPr>
                <w:sz w:val="16"/>
                <w:szCs w:val="16"/>
              </w:rPr>
              <w:t>3</w:t>
            </w:r>
            <w:r w:rsidR="005030CD">
              <w:rPr>
                <w:sz w:val="16"/>
                <w:szCs w:val="16"/>
              </w:rPr>
              <w:t>79</w:t>
            </w:r>
            <w:r>
              <w:rPr>
                <w:sz w:val="16"/>
                <w:szCs w:val="16"/>
              </w:rPr>
              <w:t xml:space="preserve"> Leverkusen</w:t>
            </w:r>
          </w:p>
          <w:p w14:paraId="120275BA" w14:textId="7356B41A" w:rsidR="00B63076" w:rsidRDefault="00B63076">
            <w:pPr>
              <w:spacing w:after="0"/>
            </w:pPr>
            <w:r>
              <w:rPr>
                <w:sz w:val="16"/>
                <w:szCs w:val="16"/>
              </w:rPr>
              <w:t>Tel. 02</w:t>
            </w:r>
            <w:r w:rsidR="00702B05">
              <w:rPr>
                <w:sz w:val="16"/>
                <w:szCs w:val="16"/>
              </w:rPr>
              <w:t>171</w:t>
            </w:r>
            <w:r>
              <w:rPr>
                <w:sz w:val="16"/>
                <w:szCs w:val="16"/>
              </w:rPr>
              <w:t xml:space="preserve"> </w:t>
            </w:r>
            <w:r w:rsidR="00702B05">
              <w:rPr>
                <w:sz w:val="16"/>
                <w:szCs w:val="16"/>
              </w:rPr>
              <w:t>7055434</w:t>
            </w:r>
            <w:r>
              <w:rPr>
                <w:sz w:val="16"/>
                <w:szCs w:val="16"/>
              </w:rPr>
              <w:br/>
              <w:t xml:space="preserve">E-Mail: </w:t>
            </w:r>
            <w:hyperlink r:id="rId8" w:history="1">
              <w:r w:rsidR="00C72661" w:rsidRPr="00E12D2C">
                <w:rPr>
                  <w:rStyle w:val="Hyperlink"/>
                  <w:sz w:val="16"/>
                  <w:szCs w:val="16"/>
                </w:rPr>
                <w:t>vorstand@adfc-lev.de</w:t>
              </w:r>
            </w:hyperlink>
          </w:p>
          <w:p w14:paraId="036B0A3C" w14:textId="77777777" w:rsidR="00B63076" w:rsidRDefault="005030CD">
            <w:pPr>
              <w:spacing w:after="0"/>
              <w:rPr>
                <w:sz w:val="16"/>
                <w:szCs w:val="16"/>
              </w:rPr>
            </w:pPr>
            <w:hyperlink r:id="rId9" w:history="1">
              <w:r w:rsidRPr="00EE4E0C">
                <w:rPr>
                  <w:rStyle w:val="Hyperlink"/>
                  <w:sz w:val="16"/>
                  <w:szCs w:val="16"/>
                </w:rPr>
                <w:t>www.leverkusen.adfc.de</w:t>
              </w:r>
            </w:hyperlink>
          </w:p>
          <w:p w14:paraId="3C7452F9" w14:textId="77777777" w:rsidR="00B63076" w:rsidRDefault="00B63076">
            <w:pPr>
              <w:rPr>
                <w:sz w:val="16"/>
                <w:szCs w:val="16"/>
              </w:rPr>
            </w:pPr>
          </w:p>
        </w:tc>
      </w:tr>
    </w:tbl>
    <w:p w14:paraId="74C4F545" w14:textId="4820C5FD" w:rsidR="00B63076" w:rsidRDefault="00B63076">
      <w:pPr>
        <w:rPr>
          <w:sz w:val="2"/>
        </w:rPr>
      </w:pPr>
    </w:p>
    <w:tbl>
      <w:tblPr>
        <w:tblW w:w="0" w:type="auto"/>
        <w:tblLayout w:type="fixed"/>
        <w:tblCellMar>
          <w:left w:w="71" w:type="dxa"/>
          <w:right w:w="71" w:type="dxa"/>
        </w:tblCellMar>
        <w:tblLook w:val="0000" w:firstRow="0" w:lastRow="0" w:firstColumn="0" w:lastColumn="0" w:noHBand="0" w:noVBand="0"/>
      </w:tblPr>
      <w:tblGrid>
        <w:gridCol w:w="3437"/>
        <w:gridCol w:w="3438"/>
        <w:gridCol w:w="2268"/>
      </w:tblGrid>
      <w:tr w:rsidR="00B63076" w14:paraId="35E30977" w14:textId="77777777" w:rsidTr="5E08B2F0">
        <w:tc>
          <w:tcPr>
            <w:tcW w:w="3437" w:type="dxa"/>
          </w:tcPr>
          <w:p w14:paraId="43024B28" w14:textId="77777777" w:rsidR="00B63076" w:rsidRDefault="00B63076">
            <w:pPr>
              <w:spacing w:after="120"/>
            </w:pPr>
            <w:r>
              <w:t>Ihr Zeichen, Ihre Nachricht vom</w:t>
            </w:r>
          </w:p>
        </w:tc>
        <w:tc>
          <w:tcPr>
            <w:tcW w:w="3438" w:type="dxa"/>
          </w:tcPr>
          <w:p w14:paraId="4A0A175F" w14:textId="77777777" w:rsidR="00B63076" w:rsidRDefault="00B63076">
            <w:pPr>
              <w:spacing w:after="120"/>
            </w:pPr>
            <w:r>
              <w:t>Unser Zeichen</w:t>
            </w:r>
          </w:p>
        </w:tc>
        <w:tc>
          <w:tcPr>
            <w:tcW w:w="2268" w:type="dxa"/>
          </w:tcPr>
          <w:p w14:paraId="002F6930" w14:textId="77777777" w:rsidR="00B63076" w:rsidRDefault="00B63076">
            <w:pPr>
              <w:spacing w:after="120"/>
            </w:pPr>
            <w:r>
              <w:t>Datum</w:t>
            </w:r>
          </w:p>
        </w:tc>
      </w:tr>
      <w:tr w:rsidR="00B63076" w14:paraId="26F6EB88" w14:textId="77777777" w:rsidTr="5E08B2F0">
        <w:tc>
          <w:tcPr>
            <w:tcW w:w="3437" w:type="dxa"/>
          </w:tcPr>
          <w:p w14:paraId="61EEE875" w14:textId="77777777" w:rsidR="00B63076" w:rsidRDefault="00B63076">
            <w:pPr>
              <w:snapToGrid w:val="0"/>
            </w:pPr>
          </w:p>
        </w:tc>
        <w:tc>
          <w:tcPr>
            <w:tcW w:w="3438" w:type="dxa"/>
          </w:tcPr>
          <w:p w14:paraId="2558AAA5" w14:textId="77777777" w:rsidR="00B63076" w:rsidRDefault="00B63076">
            <w:pPr>
              <w:snapToGrid w:val="0"/>
            </w:pPr>
          </w:p>
        </w:tc>
        <w:tc>
          <w:tcPr>
            <w:tcW w:w="2268" w:type="dxa"/>
          </w:tcPr>
          <w:p w14:paraId="5597431F" w14:textId="5EC91B0C" w:rsidR="00B63076" w:rsidRDefault="5E08B2F0">
            <w:pPr>
              <w:snapToGrid w:val="0"/>
            </w:pPr>
            <w:r>
              <w:t>Leverkusen, 06.08.2026</w:t>
            </w:r>
          </w:p>
        </w:tc>
      </w:tr>
    </w:tbl>
    <w:p w14:paraId="5CD97DF1" w14:textId="4500F4F8" w:rsidR="00CC3258" w:rsidRDefault="00380332" w:rsidP="00CC3258">
      <w:pPr>
        <w:rPr>
          <w:b/>
          <w:bCs/>
        </w:rPr>
      </w:pPr>
      <w:r>
        <w:rPr>
          <w:b/>
          <w:bCs/>
        </w:rPr>
        <w:t>Neuer Vorstand</w:t>
      </w:r>
      <w:r w:rsidR="00CC3258" w:rsidRPr="00CC3258">
        <w:rPr>
          <w:b/>
          <w:bCs/>
        </w:rPr>
        <w:t xml:space="preserve"> </w:t>
      </w:r>
      <w:r w:rsidR="00DF45DA">
        <w:rPr>
          <w:b/>
          <w:bCs/>
        </w:rPr>
        <w:t>für den</w:t>
      </w:r>
      <w:r w:rsidR="00CC3258" w:rsidRPr="00CC3258">
        <w:rPr>
          <w:b/>
          <w:bCs/>
        </w:rPr>
        <w:t xml:space="preserve"> ADFC Leverkusen e.V.</w:t>
      </w:r>
      <w:r w:rsidR="00DF45DA">
        <w:rPr>
          <w:b/>
          <w:bCs/>
        </w:rPr>
        <w:t xml:space="preserve"> gesucht</w:t>
      </w:r>
    </w:p>
    <w:p w14:paraId="6201039D" w14:textId="3BFE5D95" w:rsidR="00F74C00" w:rsidRPr="00F74C00" w:rsidRDefault="00F74C00" w:rsidP="00CC3258">
      <w:r w:rsidRPr="00A24E07">
        <w:rPr>
          <w:b/>
          <w:bCs/>
        </w:rPr>
        <w:t xml:space="preserve">Liebe </w:t>
      </w:r>
      <w:r>
        <w:rPr>
          <w:b/>
          <w:bCs/>
        </w:rPr>
        <w:t>M</w:t>
      </w:r>
      <w:r w:rsidRPr="00A24E07">
        <w:rPr>
          <w:b/>
          <w:bCs/>
        </w:rPr>
        <w:t>itglieder,</w:t>
      </w:r>
    </w:p>
    <w:p w14:paraId="43A14EE7" w14:textId="28BCA853" w:rsidR="00091681" w:rsidRPr="00AD78CD" w:rsidRDefault="5E08B2F0" w:rsidP="5E08B2F0">
      <w:pPr>
        <w:rPr>
          <w:color w:val="000000" w:themeColor="text1"/>
          <w:sz w:val="20"/>
        </w:rPr>
      </w:pPr>
      <w:r w:rsidRPr="5E08B2F0">
        <w:rPr>
          <w:sz w:val="20"/>
        </w:rPr>
        <w:t>der</w:t>
      </w:r>
      <w:r w:rsidR="00EE7832">
        <w:rPr>
          <w:sz w:val="20"/>
        </w:rPr>
        <w:t xml:space="preserve"> </w:t>
      </w:r>
      <w:r w:rsidRPr="5E08B2F0">
        <w:rPr>
          <w:sz w:val="20"/>
        </w:rPr>
        <w:t>Vorstand des ADFC Leverkusen e.V. wird nach der mittlerweile abgelaufenen zweijährigen Amtszeit</w:t>
      </w:r>
      <w:r w:rsidR="00EE7832">
        <w:rPr>
          <w:sz w:val="20"/>
        </w:rPr>
        <w:t xml:space="preserve"> </w:t>
      </w:r>
      <w:r w:rsidRPr="5E08B2F0">
        <w:rPr>
          <w:sz w:val="20"/>
        </w:rPr>
        <w:t xml:space="preserve">nicht mehr zur </w:t>
      </w:r>
      <w:r w:rsidRPr="5E08B2F0">
        <w:rPr>
          <w:color w:val="000000" w:themeColor="text1"/>
          <w:sz w:val="20"/>
        </w:rPr>
        <w:t xml:space="preserve">Wiederwahl in einer außerordentlichen Mitgliederversammlung antreten. </w:t>
      </w:r>
    </w:p>
    <w:p w14:paraId="1A4A71D9" w14:textId="06FBF5B9" w:rsidR="00AD4035" w:rsidRDefault="5E08B2F0" w:rsidP="5E08B2F0">
      <w:pPr>
        <w:rPr>
          <w:sz w:val="20"/>
        </w:rPr>
      </w:pPr>
      <w:r w:rsidRPr="5E08B2F0">
        <w:rPr>
          <w:sz w:val="20"/>
        </w:rPr>
        <w:t xml:space="preserve">Es konnten bisher keine Kandidaten/Kandidatinnen für das Amt des Vorstandes sowie des Schatzmeisters/Schatzmeisterin gefunden werden. </w:t>
      </w:r>
    </w:p>
    <w:p w14:paraId="1EC164F6" w14:textId="02B0B177" w:rsidR="00CC3258" w:rsidRDefault="5E08B2F0" w:rsidP="5E08B2F0">
      <w:pPr>
        <w:rPr>
          <w:sz w:val="20"/>
        </w:rPr>
      </w:pPr>
      <w:r w:rsidRPr="5E08B2F0">
        <w:rPr>
          <w:sz w:val="20"/>
        </w:rPr>
        <w:t xml:space="preserve">Darum suchen wir unter unseren Mitgliedern engagierte Menschen, die die Mobilitätswende in unserer Stadt </w:t>
      </w:r>
      <w:r w:rsidRPr="5E08B2F0">
        <w:rPr>
          <w:b/>
          <w:bCs/>
          <w:sz w:val="20"/>
          <w:u w:val="single"/>
        </w:rPr>
        <w:t>aktiv</w:t>
      </w:r>
      <w:r w:rsidRPr="5E08B2F0">
        <w:rPr>
          <w:sz w:val="20"/>
        </w:rPr>
        <w:t xml:space="preserve"> mitgestalten wollen. Als Teil unseres ehrenamtlichen Vorstandsteams geben Sie dem Radverkehr in Leverkusen eine starke Stimme.</w:t>
      </w:r>
    </w:p>
    <w:p w14:paraId="4A6816C6" w14:textId="350716C9" w:rsidR="00D02C7E" w:rsidRDefault="00D02C7E" w:rsidP="00CC3258">
      <w:pPr>
        <w:rPr>
          <w:sz w:val="20"/>
        </w:rPr>
      </w:pPr>
      <w:r w:rsidRPr="00D02C7E">
        <w:rPr>
          <w:sz w:val="20"/>
        </w:rPr>
        <w:t>Sollten keine Personen für die Arbeit im Vorstand gefunden werden, droht dem Verein leider die satzungsgemäße Auflösung.</w:t>
      </w:r>
    </w:p>
    <w:p w14:paraId="46181C2F" w14:textId="541C4605" w:rsidR="00C0583B" w:rsidRPr="001057D8" w:rsidRDefault="5E08B2F0" w:rsidP="5E08B2F0">
      <w:pPr>
        <w:rPr>
          <w:sz w:val="20"/>
        </w:rPr>
      </w:pPr>
      <w:r w:rsidRPr="5E08B2F0">
        <w:rPr>
          <w:sz w:val="20"/>
        </w:rPr>
        <w:t xml:space="preserve">In der nachfolgenden Auflistung handelt es sich </w:t>
      </w:r>
      <w:r w:rsidRPr="5E08B2F0">
        <w:rPr>
          <w:b/>
          <w:bCs/>
          <w:sz w:val="20"/>
          <w:u w:val="single"/>
        </w:rPr>
        <w:t>nicht</w:t>
      </w:r>
      <w:r w:rsidRPr="5E08B2F0">
        <w:rPr>
          <w:sz w:val="20"/>
        </w:rPr>
        <w:t xml:space="preserve"> um ein Anforderungsprofil, sondern lediglich um die Beschreibung der Aufgabenbereiche der Vorstandsmitglieder.</w:t>
      </w:r>
    </w:p>
    <w:p w14:paraId="7C4B061C" w14:textId="0CD75C41" w:rsidR="00CC3258" w:rsidRPr="001057D8" w:rsidRDefault="5E08B2F0" w:rsidP="5E08B2F0">
      <w:pPr>
        <w:rPr>
          <w:sz w:val="20"/>
        </w:rPr>
      </w:pPr>
      <w:r w:rsidRPr="5E08B2F0">
        <w:rPr>
          <w:sz w:val="20"/>
        </w:rPr>
        <w:t>Wir suchen aktuell Kandidaten/Kandidatinnen für das Vorstandsteam für folgende Positionen:</w:t>
      </w:r>
    </w:p>
    <w:p w14:paraId="65364AB8" w14:textId="7284E8D8" w:rsidR="00CC3258" w:rsidRPr="001057D8" w:rsidRDefault="5E08B2F0" w:rsidP="5E08B2F0">
      <w:pPr>
        <w:pStyle w:val="Listenabsatz"/>
        <w:numPr>
          <w:ilvl w:val="0"/>
          <w:numId w:val="10"/>
        </w:numPr>
        <w:rPr>
          <w:b/>
          <w:bCs/>
          <w:sz w:val="20"/>
        </w:rPr>
      </w:pPr>
      <w:r w:rsidRPr="5E08B2F0">
        <w:rPr>
          <w:b/>
          <w:bCs/>
          <w:sz w:val="20"/>
        </w:rPr>
        <w:t>Zwei Gleichberechtigte Vorsitzende (m/w/d)</w:t>
      </w:r>
    </w:p>
    <w:p w14:paraId="6EDD5A12" w14:textId="77777777" w:rsidR="00CC3258" w:rsidRPr="001057D8" w:rsidRDefault="00CC3258" w:rsidP="00CC3258">
      <w:pPr>
        <w:numPr>
          <w:ilvl w:val="0"/>
          <w:numId w:val="5"/>
        </w:numPr>
        <w:rPr>
          <w:sz w:val="20"/>
        </w:rPr>
      </w:pPr>
      <w:r w:rsidRPr="001057D8">
        <w:rPr>
          <w:b/>
          <w:bCs/>
          <w:sz w:val="20"/>
        </w:rPr>
        <w:t>Politische Interessenvertretung</w:t>
      </w:r>
      <w:r w:rsidRPr="001057D8">
        <w:rPr>
          <w:sz w:val="20"/>
        </w:rPr>
        <w:t>: Sie repräsentieren den ADFC gegenüber der Leverkusener Kommunalpolitik, der Stadtverwaltung und den Medien.</w:t>
      </w:r>
    </w:p>
    <w:p w14:paraId="3CD54D97" w14:textId="77777777" w:rsidR="00CC3258" w:rsidRPr="001057D8" w:rsidRDefault="00CC3258" w:rsidP="00CC3258">
      <w:pPr>
        <w:numPr>
          <w:ilvl w:val="0"/>
          <w:numId w:val="5"/>
        </w:numPr>
        <w:rPr>
          <w:sz w:val="20"/>
        </w:rPr>
      </w:pPr>
      <w:r w:rsidRPr="001057D8">
        <w:rPr>
          <w:b/>
          <w:bCs/>
          <w:sz w:val="20"/>
        </w:rPr>
        <w:t>Strategische Impulse</w:t>
      </w:r>
      <w:r w:rsidRPr="001057D8">
        <w:rPr>
          <w:sz w:val="20"/>
        </w:rPr>
        <w:t>: Sie initiieren fahrradpolitische Kampagnen, um das Radfahren in Leverkusen sicherer und attraktiver zu machen.</w:t>
      </w:r>
    </w:p>
    <w:p w14:paraId="5E0E66CE" w14:textId="07651E8A" w:rsidR="00C47E64" w:rsidRDefault="00CC3258" w:rsidP="00CC3258">
      <w:pPr>
        <w:numPr>
          <w:ilvl w:val="0"/>
          <w:numId w:val="5"/>
        </w:numPr>
        <w:rPr>
          <w:sz w:val="20"/>
        </w:rPr>
      </w:pPr>
      <w:r w:rsidRPr="001057D8">
        <w:rPr>
          <w:b/>
          <w:bCs/>
          <w:sz w:val="20"/>
        </w:rPr>
        <w:t>Vereinsführung</w:t>
      </w:r>
      <w:r w:rsidRPr="001057D8">
        <w:rPr>
          <w:sz w:val="20"/>
        </w:rPr>
        <w:t>: Gemeinsam im Team lenken Sie die laufenden Geschäfte unseres Kreisverbandes.</w:t>
      </w:r>
      <w:r w:rsidR="00A42B63">
        <w:rPr>
          <w:sz w:val="20"/>
        </w:rPr>
        <w:br/>
      </w:r>
      <w:r w:rsidR="00A42B63">
        <w:rPr>
          <w:sz w:val="20"/>
        </w:rPr>
        <w:br/>
      </w:r>
      <w:r w:rsidR="00A42B63">
        <w:rPr>
          <w:sz w:val="20"/>
        </w:rPr>
        <w:br/>
      </w:r>
    </w:p>
    <w:p w14:paraId="4D515758" w14:textId="77777777" w:rsidR="00C47E64" w:rsidRDefault="00C47E64">
      <w:pPr>
        <w:suppressAutoHyphens w:val="0"/>
        <w:spacing w:after="0"/>
        <w:rPr>
          <w:sz w:val="20"/>
        </w:rPr>
      </w:pPr>
      <w:r>
        <w:rPr>
          <w:sz w:val="20"/>
        </w:rPr>
        <w:br w:type="page"/>
      </w:r>
    </w:p>
    <w:p w14:paraId="4B7CA224" w14:textId="77777777" w:rsidR="00CC3258" w:rsidRPr="001057D8" w:rsidRDefault="00CC3258" w:rsidP="00C47E64">
      <w:pPr>
        <w:ind w:left="1068"/>
        <w:rPr>
          <w:sz w:val="20"/>
        </w:rPr>
      </w:pPr>
    </w:p>
    <w:p w14:paraId="698ADB94" w14:textId="41CF2B3E" w:rsidR="00CC3258" w:rsidRPr="001057D8" w:rsidRDefault="5E08B2F0" w:rsidP="5E08B2F0">
      <w:pPr>
        <w:ind w:left="360"/>
        <w:rPr>
          <w:b/>
          <w:bCs/>
          <w:sz w:val="20"/>
        </w:rPr>
      </w:pPr>
      <w:r w:rsidRPr="5E08B2F0">
        <w:rPr>
          <w:b/>
          <w:bCs/>
          <w:sz w:val="20"/>
        </w:rPr>
        <w:t>2. Ein Schatzmeister/Schatzmeisterin (m/w/d) auch für die Vertretung des Vorstandes</w:t>
      </w:r>
    </w:p>
    <w:p w14:paraId="03E7EA91" w14:textId="77777777" w:rsidR="00605BDC" w:rsidRPr="001057D8" w:rsidRDefault="00453268" w:rsidP="00510ABB">
      <w:pPr>
        <w:numPr>
          <w:ilvl w:val="0"/>
          <w:numId w:val="6"/>
        </w:numPr>
        <w:tabs>
          <w:tab w:val="clear" w:pos="720"/>
          <w:tab w:val="num" w:pos="1068"/>
        </w:tabs>
        <w:ind w:left="1068"/>
        <w:rPr>
          <w:b/>
          <w:bCs/>
          <w:sz w:val="20"/>
        </w:rPr>
      </w:pPr>
      <w:r w:rsidRPr="001057D8">
        <w:rPr>
          <w:sz w:val="20"/>
        </w:rPr>
        <w:t xml:space="preserve">Der Schatzmeister (oder die Schatzmeisterin) im ADFC Leverkusen verwaltet die Finanzen. Zu den Hauptaufgaben gehören die Buchführung, die Erstellung des Haushaltsplans, die Verwaltung von Spenden und Beiträgen sowie der Kassenbericht für die Mitgliederversammlung </w:t>
      </w:r>
    </w:p>
    <w:p w14:paraId="1803A03C" w14:textId="2BBE55F9" w:rsidR="00537313" w:rsidRPr="001057D8" w:rsidRDefault="00B914EA" w:rsidP="00B914EA">
      <w:pPr>
        <w:suppressAutoHyphens w:val="0"/>
        <w:spacing w:after="0"/>
        <w:ind w:firstLine="708"/>
        <w:rPr>
          <w:b/>
          <w:bCs/>
          <w:sz w:val="20"/>
          <w:lang w:eastAsia="de-DE"/>
        </w:rPr>
      </w:pPr>
      <w:r>
        <w:rPr>
          <w:b/>
          <w:bCs/>
          <w:sz w:val="20"/>
        </w:rPr>
        <w:t xml:space="preserve">2.1 </w:t>
      </w:r>
      <w:r w:rsidR="00861A06" w:rsidRPr="001057D8">
        <w:rPr>
          <w:b/>
          <w:bCs/>
          <w:sz w:val="20"/>
        </w:rPr>
        <w:t xml:space="preserve">Aufgabe: </w:t>
      </w:r>
      <w:r w:rsidR="00537313" w:rsidRPr="001057D8">
        <w:rPr>
          <w:b/>
          <w:bCs/>
          <w:sz w:val="20"/>
        </w:rPr>
        <w:t>Finanzverwaltung &amp; Buchhaltung</w:t>
      </w:r>
      <w:r w:rsidR="00D84B2F">
        <w:rPr>
          <w:b/>
          <w:bCs/>
          <w:sz w:val="20"/>
        </w:rPr>
        <w:br/>
      </w:r>
    </w:p>
    <w:p w14:paraId="5E26ED12" w14:textId="230C8BDB" w:rsidR="00537313" w:rsidRPr="001057D8" w:rsidRDefault="00537313" w:rsidP="00D84B2F">
      <w:pPr>
        <w:pStyle w:val="z1qcye"/>
        <w:numPr>
          <w:ilvl w:val="1"/>
          <w:numId w:val="16"/>
        </w:numPr>
        <w:spacing w:before="0" w:beforeAutospacing="0" w:after="0" w:afterAutospacing="0"/>
        <w:rPr>
          <w:rFonts w:ascii="Arial" w:hAnsi="Arial" w:cs="Arial"/>
          <w:sz w:val="20"/>
          <w:szCs w:val="20"/>
        </w:rPr>
      </w:pPr>
      <w:r w:rsidRPr="001057D8">
        <w:rPr>
          <w:rStyle w:val="Fett"/>
          <w:rFonts w:ascii="Arial" w:hAnsi="Arial" w:cs="Arial"/>
          <w:sz w:val="20"/>
          <w:szCs w:val="20"/>
        </w:rPr>
        <w:t>Kassenführung:</w:t>
      </w:r>
      <w:r w:rsidRPr="001057D8">
        <w:rPr>
          <w:rStyle w:val="inqyif"/>
          <w:rFonts w:ascii="Arial" w:hAnsi="Arial" w:cs="Arial"/>
          <w:sz w:val="20"/>
          <w:szCs w:val="20"/>
        </w:rPr>
        <w:t xml:space="preserve"> Ein- und Ausgänge über Konten buchen.</w:t>
      </w:r>
      <w:r w:rsidR="008D54E1">
        <w:rPr>
          <w:rStyle w:val="inqyif"/>
          <w:rFonts w:ascii="Arial" w:hAnsi="Arial" w:cs="Arial"/>
          <w:sz w:val="20"/>
          <w:szCs w:val="20"/>
        </w:rPr>
        <w:br/>
      </w:r>
    </w:p>
    <w:p w14:paraId="1661AC20" w14:textId="335E132C" w:rsidR="00537313" w:rsidRPr="001057D8" w:rsidRDefault="00537313" w:rsidP="00D84B2F">
      <w:pPr>
        <w:pStyle w:val="z1qcye"/>
        <w:numPr>
          <w:ilvl w:val="1"/>
          <w:numId w:val="16"/>
        </w:numPr>
        <w:spacing w:before="0" w:beforeAutospacing="0" w:after="0" w:afterAutospacing="0"/>
        <w:rPr>
          <w:rFonts w:ascii="Arial" w:hAnsi="Arial" w:cs="Arial"/>
          <w:sz w:val="20"/>
          <w:szCs w:val="20"/>
        </w:rPr>
      </w:pPr>
      <w:r w:rsidRPr="001057D8">
        <w:rPr>
          <w:rStyle w:val="Fett"/>
          <w:rFonts w:ascii="Arial" w:hAnsi="Arial" w:cs="Arial"/>
          <w:sz w:val="20"/>
          <w:szCs w:val="20"/>
        </w:rPr>
        <w:t>Belegmanagement:</w:t>
      </w:r>
      <w:r w:rsidRPr="001057D8">
        <w:rPr>
          <w:rStyle w:val="inqyif"/>
          <w:rFonts w:ascii="Arial" w:hAnsi="Arial" w:cs="Arial"/>
          <w:sz w:val="20"/>
          <w:szCs w:val="20"/>
        </w:rPr>
        <w:t xml:space="preserve"> Rechnungen und Quittungen ordnen und aufbewahren.</w:t>
      </w:r>
      <w:r w:rsidR="008D54E1">
        <w:rPr>
          <w:rStyle w:val="inqyif"/>
          <w:rFonts w:ascii="Arial" w:hAnsi="Arial" w:cs="Arial"/>
          <w:sz w:val="20"/>
          <w:szCs w:val="20"/>
        </w:rPr>
        <w:br/>
      </w:r>
    </w:p>
    <w:p w14:paraId="3C150045" w14:textId="14BF78AC" w:rsidR="00537313" w:rsidRDefault="00537313" w:rsidP="00D84B2F">
      <w:pPr>
        <w:pStyle w:val="z1qcye"/>
        <w:numPr>
          <w:ilvl w:val="1"/>
          <w:numId w:val="16"/>
        </w:numPr>
        <w:spacing w:before="0" w:beforeAutospacing="0" w:after="0" w:afterAutospacing="0"/>
        <w:rPr>
          <w:rStyle w:val="inqyif"/>
          <w:rFonts w:ascii="Arial" w:hAnsi="Arial" w:cs="Arial"/>
          <w:sz w:val="20"/>
          <w:szCs w:val="20"/>
        </w:rPr>
      </w:pPr>
      <w:r w:rsidRPr="001057D8">
        <w:rPr>
          <w:rStyle w:val="Fett"/>
          <w:rFonts w:ascii="Arial" w:hAnsi="Arial" w:cs="Arial"/>
          <w:sz w:val="20"/>
          <w:szCs w:val="20"/>
        </w:rPr>
        <w:t>Zahlungsverkehr:</w:t>
      </w:r>
      <w:r w:rsidRPr="001057D8">
        <w:rPr>
          <w:rStyle w:val="inqyif"/>
          <w:rFonts w:ascii="Arial" w:hAnsi="Arial" w:cs="Arial"/>
          <w:sz w:val="20"/>
          <w:szCs w:val="20"/>
        </w:rPr>
        <w:t xml:space="preserve"> Überweisungen tätigen und Geldeingänge prüfen.</w:t>
      </w:r>
      <w:r w:rsidR="00553029">
        <w:rPr>
          <w:rStyle w:val="inqyif"/>
          <w:rFonts w:ascii="Arial" w:hAnsi="Arial" w:cs="Arial"/>
          <w:sz w:val="20"/>
          <w:szCs w:val="20"/>
        </w:rPr>
        <w:br/>
      </w:r>
    </w:p>
    <w:p w14:paraId="5CA45550" w14:textId="7137DE21" w:rsidR="00553029" w:rsidRDefault="00553029" w:rsidP="00D84B2F">
      <w:pPr>
        <w:pStyle w:val="z1qcye"/>
        <w:numPr>
          <w:ilvl w:val="1"/>
          <w:numId w:val="16"/>
        </w:numPr>
        <w:spacing w:before="0" w:beforeAutospacing="0" w:after="0" w:afterAutospacing="0"/>
        <w:rPr>
          <w:rStyle w:val="inqyif"/>
          <w:rFonts w:ascii="Arial" w:hAnsi="Arial" w:cs="Arial"/>
          <w:sz w:val="20"/>
          <w:szCs w:val="20"/>
        </w:rPr>
      </w:pPr>
      <w:r>
        <w:rPr>
          <w:rStyle w:val="Fett"/>
          <w:rFonts w:ascii="Arial" w:hAnsi="Arial" w:cs="Arial"/>
          <w:sz w:val="20"/>
          <w:szCs w:val="20"/>
        </w:rPr>
        <w:t>Kommunikation</w:t>
      </w:r>
      <w:r w:rsidR="00E02AEA">
        <w:rPr>
          <w:rStyle w:val="Fett"/>
          <w:rFonts w:ascii="Arial" w:hAnsi="Arial" w:cs="Arial"/>
          <w:sz w:val="20"/>
          <w:szCs w:val="20"/>
        </w:rPr>
        <w:t>:</w:t>
      </w:r>
      <w:r w:rsidR="00E02AEA">
        <w:rPr>
          <w:rStyle w:val="inqyif"/>
          <w:rFonts w:ascii="Arial" w:hAnsi="Arial" w:cs="Arial"/>
          <w:sz w:val="20"/>
          <w:szCs w:val="20"/>
        </w:rPr>
        <w:t xml:space="preserve"> Kontakt zum Steuerberaterbüro</w:t>
      </w:r>
    </w:p>
    <w:p w14:paraId="407D9DFB" w14:textId="79999A40" w:rsidR="00553029" w:rsidRPr="001057D8" w:rsidRDefault="00553029" w:rsidP="00553029">
      <w:pPr>
        <w:pStyle w:val="z1qcye"/>
        <w:spacing w:before="0" w:beforeAutospacing="0" w:after="0" w:afterAutospacing="0"/>
        <w:ind w:left="1080"/>
        <w:rPr>
          <w:rFonts w:ascii="Arial" w:hAnsi="Arial" w:cs="Arial"/>
          <w:sz w:val="20"/>
          <w:szCs w:val="20"/>
        </w:rPr>
      </w:pPr>
    </w:p>
    <w:p w14:paraId="7611AEC8" w14:textId="2D5D009B" w:rsidR="005350CC" w:rsidRPr="00714B8C" w:rsidRDefault="00733AA1" w:rsidP="00D84B2F">
      <w:pPr>
        <w:ind w:left="708"/>
        <w:rPr>
          <w:b/>
          <w:bCs/>
          <w:sz w:val="20"/>
        </w:rPr>
      </w:pPr>
      <w:r w:rsidRPr="001057D8">
        <w:rPr>
          <w:b/>
          <w:bCs/>
          <w:sz w:val="20"/>
        </w:rPr>
        <w:br/>
      </w:r>
      <w:r w:rsidR="00B914EA">
        <w:rPr>
          <w:b/>
          <w:bCs/>
          <w:sz w:val="20"/>
        </w:rPr>
        <w:t xml:space="preserve">2.2 </w:t>
      </w:r>
      <w:r w:rsidR="00861A06" w:rsidRPr="00714B8C">
        <w:rPr>
          <w:b/>
          <w:bCs/>
          <w:sz w:val="20"/>
        </w:rPr>
        <w:t xml:space="preserve">Aufgabe: </w:t>
      </w:r>
      <w:r w:rsidR="005350CC" w:rsidRPr="00714B8C">
        <w:rPr>
          <w:b/>
          <w:bCs/>
          <w:sz w:val="20"/>
        </w:rPr>
        <w:t>Planung &amp; Berichte</w:t>
      </w:r>
    </w:p>
    <w:p w14:paraId="02E63C3B" w14:textId="77777777" w:rsidR="008D54E1" w:rsidRPr="008D54E1" w:rsidRDefault="005350CC" w:rsidP="005350CC">
      <w:pPr>
        <w:numPr>
          <w:ilvl w:val="0"/>
          <w:numId w:val="12"/>
        </w:numPr>
        <w:rPr>
          <w:b/>
          <w:bCs/>
          <w:sz w:val="20"/>
        </w:rPr>
      </w:pPr>
      <w:r w:rsidRPr="00714B8C">
        <w:rPr>
          <w:b/>
          <w:bCs/>
          <w:sz w:val="20"/>
        </w:rPr>
        <w:t xml:space="preserve">Haushaltsplan: </w:t>
      </w:r>
      <w:r w:rsidRPr="00714B8C">
        <w:rPr>
          <w:sz w:val="20"/>
        </w:rPr>
        <w:t>Ein Budget für das Jahr aufstellen.</w:t>
      </w:r>
    </w:p>
    <w:p w14:paraId="178EE82A" w14:textId="77777777" w:rsidR="008D54E1" w:rsidRPr="008D54E1" w:rsidRDefault="005350CC" w:rsidP="005350CC">
      <w:pPr>
        <w:numPr>
          <w:ilvl w:val="0"/>
          <w:numId w:val="12"/>
        </w:numPr>
        <w:rPr>
          <w:b/>
          <w:bCs/>
          <w:sz w:val="20"/>
        </w:rPr>
      </w:pPr>
      <w:r w:rsidRPr="00714B8C">
        <w:rPr>
          <w:b/>
          <w:bCs/>
          <w:sz w:val="20"/>
        </w:rPr>
        <w:t xml:space="preserve">Kassenbericht: </w:t>
      </w:r>
      <w:r w:rsidRPr="00714B8C">
        <w:rPr>
          <w:sz w:val="20"/>
        </w:rPr>
        <w:t>Einen Finanzbericht für die Mitgliederversammlung vorbereiten.</w:t>
      </w:r>
    </w:p>
    <w:p w14:paraId="3B5590DB" w14:textId="606D42B0" w:rsidR="005350CC" w:rsidRPr="00714B8C" w:rsidRDefault="005350CC" w:rsidP="005350CC">
      <w:pPr>
        <w:numPr>
          <w:ilvl w:val="0"/>
          <w:numId w:val="12"/>
        </w:numPr>
        <w:rPr>
          <w:b/>
          <w:bCs/>
          <w:sz w:val="20"/>
        </w:rPr>
      </w:pPr>
      <w:r w:rsidRPr="00714B8C">
        <w:rPr>
          <w:b/>
          <w:bCs/>
          <w:sz w:val="20"/>
        </w:rPr>
        <w:t xml:space="preserve">Kassenprüfung: </w:t>
      </w:r>
      <w:r w:rsidRPr="00714B8C">
        <w:rPr>
          <w:sz w:val="20"/>
        </w:rPr>
        <w:t>Die Unterlagen an die Prüfer übergeben und die Entlastung des Vorstands begleiten</w:t>
      </w:r>
    </w:p>
    <w:p w14:paraId="22A1F377" w14:textId="1642D032" w:rsidR="00DA14E9" w:rsidRPr="00714B8C" w:rsidRDefault="00B914EA" w:rsidP="00B914EA">
      <w:pPr>
        <w:ind w:firstLine="708"/>
        <w:rPr>
          <w:b/>
          <w:bCs/>
          <w:sz w:val="20"/>
        </w:rPr>
      </w:pPr>
      <w:r>
        <w:rPr>
          <w:b/>
          <w:bCs/>
          <w:sz w:val="20"/>
        </w:rPr>
        <w:t xml:space="preserve">2.3 </w:t>
      </w:r>
      <w:r w:rsidR="00861A06" w:rsidRPr="00714B8C">
        <w:rPr>
          <w:b/>
          <w:bCs/>
          <w:sz w:val="20"/>
        </w:rPr>
        <w:t xml:space="preserve">Aufgabe: </w:t>
      </w:r>
      <w:r w:rsidR="00DA14E9" w:rsidRPr="00714B8C">
        <w:rPr>
          <w:b/>
          <w:bCs/>
          <w:sz w:val="20"/>
        </w:rPr>
        <w:t>Verwaltung &amp; Recht</w:t>
      </w:r>
    </w:p>
    <w:p w14:paraId="2EAC0784" w14:textId="5AACAB07" w:rsidR="00ED45AB" w:rsidRDefault="00DA14E9" w:rsidP="00B914EA">
      <w:pPr>
        <w:pStyle w:val="Listenabsatz"/>
        <w:numPr>
          <w:ilvl w:val="0"/>
          <w:numId w:val="15"/>
        </w:numPr>
        <w:rPr>
          <w:sz w:val="20"/>
        </w:rPr>
      </w:pPr>
      <w:r w:rsidRPr="00B914EA">
        <w:rPr>
          <w:b/>
          <w:bCs/>
          <w:sz w:val="20"/>
        </w:rPr>
        <w:t xml:space="preserve">Mitglieder &amp; Spenden: </w:t>
      </w:r>
      <w:r w:rsidRPr="00B914EA">
        <w:rPr>
          <w:sz w:val="20"/>
        </w:rPr>
        <w:t>Spendenbescheinigungen ausstellen (Beiträge laufen zentral über den Bundesverband).</w:t>
      </w:r>
    </w:p>
    <w:p w14:paraId="2BC6B4D4" w14:textId="77777777" w:rsidR="00ED45AB" w:rsidRDefault="00102AC1" w:rsidP="00B914EA">
      <w:pPr>
        <w:pStyle w:val="Listenabsatz"/>
        <w:numPr>
          <w:ilvl w:val="0"/>
          <w:numId w:val="15"/>
        </w:numPr>
        <w:rPr>
          <w:sz w:val="20"/>
        </w:rPr>
      </w:pPr>
      <w:r w:rsidRPr="00B914EA">
        <w:rPr>
          <w:sz w:val="20"/>
        </w:rPr>
        <w:br/>
      </w:r>
      <w:r w:rsidR="00DA14E9" w:rsidRPr="00B914EA">
        <w:rPr>
          <w:b/>
          <w:bCs/>
          <w:sz w:val="20"/>
        </w:rPr>
        <w:t xml:space="preserve">Gemeinnützigkeit: </w:t>
      </w:r>
      <w:r w:rsidR="00DA14E9" w:rsidRPr="00B914EA">
        <w:rPr>
          <w:sz w:val="20"/>
        </w:rPr>
        <w:t>Auf die Einhaltung steuerlicher Regeln für Vereine achten.</w:t>
      </w:r>
    </w:p>
    <w:p w14:paraId="1B6D1A2D" w14:textId="18A92394" w:rsidR="00DA14E9" w:rsidRPr="00B914EA" w:rsidRDefault="00102AC1" w:rsidP="00B914EA">
      <w:pPr>
        <w:pStyle w:val="Listenabsatz"/>
        <w:numPr>
          <w:ilvl w:val="0"/>
          <w:numId w:val="15"/>
        </w:numPr>
        <w:rPr>
          <w:sz w:val="20"/>
        </w:rPr>
      </w:pPr>
      <w:r w:rsidRPr="00B914EA">
        <w:rPr>
          <w:sz w:val="20"/>
        </w:rPr>
        <w:br/>
      </w:r>
      <w:r w:rsidR="00DA14E9" w:rsidRPr="00B914EA">
        <w:rPr>
          <w:b/>
          <w:bCs/>
          <w:sz w:val="20"/>
        </w:rPr>
        <w:t xml:space="preserve">Verträge &amp; Versicherungen: </w:t>
      </w:r>
      <w:r w:rsidR="00DA14E9" w:rsidRPr="00B914EA">
        <w:rPr>
          <w:sz w:val="20"/>
        </w:rPr>
        <w:t>Laufende Kosten und Verträge im Blick behalten.</w:t>
      </w:r>
    </w:p>
    <w:p w14:paraId="3DFAD4F6" w14:textId="25679CD5" w:rsidR="00CC3258" w:rsidRPr="00714B8C" w:rsidRDefault="007A44B3" w:rsidP="007A44B3">
      <w:pPr>
        <w:ind w:left="360"/>
        <w:rPr>
          <w:b/>
          <w:bCs/>
          <w:sz w:val="20"/>
        </w:rPr>
      </w:pPr>
      <w:r w:rsidRPr="00714B8C">
        <w:rPr>
          <w:b/>
          <w:bCs/>
          <w:sz w:val="20"/>
        </w:rPr>
        <w:t xml:space="preserve">3. </w:t>
      </w:r>
      <w:r w:rsidR="00CC3258" w:rsidRPr="00714B8C">
        <w:rPr>
          <w:b/>
          <w:bCs/>
          <w:sz w:val="20"/>
        </w:rPr>
        <w:t xml:space="preserve">Das </w:t>
      </w:r>
      <w:r w:rsidRPr="00714B8C">
        <w:rPr>
          <w:b/>
          <w:bCs/>
          <w:sz w:val="20"/>
        </w:rPr>
        <w:t xml:space="preserve">sollten </w:t>
      </w:r>
      <w:r w:rsidR="00220E7E">
        <w:rPr>
          <w:b/>
          <w:bCs/>
          <w:sz w:val="20"/>
        </w:rPr>
        <w:t>S</w:t>
      </w:r>
      <w:r w:rsidRPr="00714B8C">
        <w:rPr>
          <w:b/>
          <w:bCs/>
          <w:sz w:val="20"/>
        </w:rPr>
        <w:t>ie mitbringen</w:t>
      </w:r>
      <w:r w:rsidR="00CC3258" w:rsidRPr="00714B8C">
        <w:rPr>
          <w:b/>
          <w:bCs/>
          <w:sz w:val="20"/>
        </w:rPr>
        <w:t>:</w:t>
      </w:r>
    </w:p>
    <w:p w14:paraId="5AC8B9EE" w14:textId="05088333" w:rsidR="00CC3258" w:rsidRPr="00714B8C" w:rsidRDefault="5E08B2F0" w:rsidP="5E08B2F0">
      <w:pPr>
        <w:numPr>
          <w:ilvl w:val="0"/>
          <w:numId w:val="7"/>
        </w:numPr>
        <w:rPr>
          <w:sz w:val="20"/>
        </w:rPr>
      </w:pPr>
      <w:r w:rsidRPr="5E08B2F0">
        <w:rPr>
          <w:b/>
          <w:bCs/>
          <w:sz w:val="20"/>
        </w:rPr>
        <w:t>Begeisterung</w:t>
      </w:r>
      <w:r w:rsidRPr="5E08B2F0">
        <w:rPr>
          <w:sz w:val="20"/>
        </w:rPr>
        <w:t>: Leidenschaft für das Fahrrad als modernes, Umwelt- und Klimafreundliches Verkehrsmittel.</w:t>
      </w:r>
    </w:p>
    <w:p w14:paraId="6191D41F" w14:textId="03740EF2" w:rsidR="00CC3258" w:rsidRPr="00714B8C" w:rsidRDefault="00CC3258" w:rsidP="00CC3258">
      <w:pPr>
        <w:numPr>
          <w:ilvl w:val="0"/>
          <w:numId w:val="7"/>
        </w:numPr>
        <w:rPr>
          <w:sz w:val="20"/>
        </w:rPr>
      </w:pPr>
      <w:r w:rsidRPr="00714B8C">
        <w:rPr>
          <w:b/>
          <w:bCs/>
          <w:sz w:val="20"/>
        </w:rPr>
        <w:t>Teamgeist</w:t>
      </w:r>
      <w:r w:rsidRPr="00714B8C">
        <w:rPr>
          <w:sz w:val="20"/>
        </w:rPr>
        <w:t xml:space="preserve">: Freude an der kooperativen, ehrenamtlichen Arbeit in einem engagierten </w:t>
      </w:r>
      <w:r w:rsidR="002823A8">
        <w:rPr>
          <w:sz w:val="20"/>
        </w:rPr>
        <w:t>Team</w:t>
      </w:r>
      <w:r w:rsidRPr="00714B8C">
        <w:rPr>
          <w:sz w:val="20"/>
        </w:rPr>
        <w:t>.</w:t>
      </w:r>
    </w:p>
    <w:p w14:paraId="3283A259" w14:textId="77777777" w:rsidR="00CC3258" w:rsidRPr="00714B8C" w:rsidRDefault="00CC3258" w:rsidP="00CC3258">
      <w:pPr>
        <w:numPr>
          <w:ilvl w:val="0"/>
          <w:numId w:val="7"/>
        </w:numPr>
        <w:rPr>
          <w:sz w:val="20"/>
        </w:rPr>
      </w:pPr>
      <w:r w:rsidRPr="00714B8C">
        <w:rPr>
          <w:b/>
          <w:bCs/>
          <w:sz w:val="20"/>
        </w:rPr>
        <w:t>Verlässlichkeit</w:t>
      </w:r>
      <w:r w:rsidRPr="00714B8C">
        <w:rPr>
          <w:sz w:val="20"/>
        </w:rPr>
        <w:t>: Zeitliche Ressourcen für regelmäßige Vorstandssitzungen und die Vertretung des Vereins.</w:t>
      </w:r>
    </w:p>
    <w:p w14:paraId="7EF7F82F" w14:textId="6BAB3B59" w:rsidR="00CC3258" w:rsidRPr="00714B8C" w:rsidRDefault="00B914EA" w:rsidP="00ED45AB">
      <w:pPr>
        <w:ind w:left="360"/>
        <w:rPr>
          <w:b/>
          <w:bCs/>
          <w:sz w:val="20"/>
        </w:rPr>
      </w:pPr>
      <w:r>
        <w:rPr>
          <w:b/>
          <w:bCs/>
          <w:sz w:val="20"/>
        </w:rPr>
        <w:t>4.</w:t>
      </w:r>
      <w:r w:rsidR="00ED45AB">
        <w:rPr>
          <w:b/>
          <w:bCs/>
          <w:sz w:val="20"/>
        </w:rPr>
        <w:t xml:space="preserve"> </w:t>
      </w:r>
      <w:r w:rsidR="00CC3258" w:rsidRPr="00714B8C">
        <w:rPr>
          <w:b/>
          <w:bCs/>
          <w:sz w:val="20"/>
        </w:rPr>
        <w:t>Wir bieten Ihnen:</w:t>
      </w:r>
    </w:p>
    <w:p w14:paraId="09F92AB3" w14:textId="77777777" w:rsidR="00CC3258" w:rsidRPr="00714B8C" w:rsidRDefault="00CC3258" w:rsidP="00CC3258">
      <w:pPr>
        <w:numPr>
          <w:ilvl w:val="0"/>
          <w:numId w:val="8"/>
        </w:numPr>
        <w:rPr>
          <w:sz w:val="20"/>
        </w:rPr>
      </w:pPr>
      <w:r w:rsidRPr="00714B8C">
        <w:rPr>
          <w:b/>
          <w:bCs/>
          <w:sz w:val="20"/>
        </w:rPr>
        <w:t>Gestaltungsspielraum</w:t>
      </w:r>
      <w:r w:rsidRPr="00714B8C">
        <w:rPr>
          <w:sz w:val="20"/>
        </w:rPr>
        <w:t>: Die Möglichkeit, die Radinfrastruktur direkt vor Ihrer Haustür positiv zu verändern.</w:t>
      </w:r>
    </w:p>
    <w:p w14:paraId="36E7BFD0" w14:textId="77777777" w:rsidR="00CC3258" w:rsidRPr="00714B8C" w:rsidRDefault="00CC3258" w:rsidP="00CC3258">
      <w:pPr>
        <w:numPr>
          <w:ilvl w:val="0"/>
          <w:numId w:val="8"/>
        </w:numPr>
        <w:rPr>
          <w:sz w:val="20"/>
        </w:rPr>
      </w:pPr>
      <w:r w:rsidRPr="00714B8C">
        <w:rPr>
          <w:b/>
          <w:bCs/>
          <w:sz w:val="20"/>
        </w:rPr>
        <w:t>Starkes Netzwerk</w:t>
      </w:r>
      <w:r w:rsidRPr="00714B8C">
        <w:rPr>
          <w:sz w:val="20"/>
        </w:rPr>
        <w:t>: Ein motiviertes Team vor Ort und die Rückendeckung des bundesweiten ADFC.</w:t>
      </w:r>
    </w:p>
    <w:p w14:paraId="73B65D89" w14:textId="77777777" w:rsidR="00CC3258" w:rsidRPr="00714B8C" w:rsidRDefault="00CC3258" w:rsidP="00CC3258">
      <w:pPr>
        <w:numPr>
          <w:ilvl w:val="0"/>
          <w:numId w:val="8"/>
        </w:numPr>
        <w:rPr>
          <w:sz w:val="20"/>
        </w:rPr>
      </w:pPr>
      <w:r w:rsidRPr="00714B8C">
        <w:rPr>
          <w:b/>
          <w:bCs/>
          <w:sz w:val="20"/>
        </w:rPr>
        <w:t>Weiterbildung</w:t>
      </w:r>
      <w:r w:rsidRPr="00714B8C">
        <w:rPr>
          <w:sz w:val="20"/>
        </w:rPr>
        <w:t>: Kostenfreier Zugang zu Seminaren und Schulungen des ADFC-Dachverbandes.</w:t>
      </w:r>
    </w:p>
    <w:p w14:paraId="4D1796AC" w14:textId="0106E3EC" w:rsidR="00CC3258" w:rsidRPr="00714B8C" w:rsidRDefault="5E08B2F0" w:rsidP="5E08B2F0">
      <w:pPr>
        <w:rPr>
          <w:sz w:val="20"/>
        </w:rPr>
      </w:pPr>
      <w:r w:rsidRPr="5E08B2F0">
        <w:rPr>
          <w:sz w:val="20"/>
        </w:rPr>
        <w:lastRenderedPageBreak/>
        <w:t xml:space="preserve">Haben Sie Interesse, Leverkusen gemeinsam fahrradfreundlicher zu machen? Bitte senden Sie uns eine kurze Nachricht an </w:t>
      </w:r>
      <w:hyperlink r:id="rId10">
        <w:r w:rsidRPr="5E08B2F0">
          <w:rPr>
            <w:rStyle w:val="Hyperlink"/>
            <w:sz w:val="20"/>
          </w:rPr>
          <w:t>vorstand@adfc-lev.de</w:t>
        </w:r>
      </w:hyperlink>
      <w:r w:rsidRPr="5E08B2F0">
        <w:rPr>
          <w:sz w:val="20"/>
        </w:rPr>
        <w:t xml:space="preserve"> Wir freuen uns auf Ihre Rückmeldung bis 31.08.2026.</w:t>
      </w:r>
    </w:p>
    <w:p w14:paraId="154A60E7" w14:textId="14AF111C" w:rsidR="00161258" w:rsidRPr="00BA5E86" w:rsidRDefault="5E08B2F0" w:rsidP="00161258">
      <w:pPr>
        <w:numPr>
          <w:ilvl w:val="0"/>
          <w:numId w:val="9"/>
        </w:numPr>
      </w:pPr>
      <w:r w:rsidRPr="5E08B2F0">
        <w:rPr>
          <w:color w:val="000000" w:themeColor="text1"/>
          <w:sz w:val="20"/>
        </w:rPr>
        <w:t>Auch nach dem 31.08.2026 können in der außerordentlichen Mitgliederversammlung weitere Kandidatinnen/Kandidaten vorgeschlagen werden.</w:t>
      </w:r>
    </w:p>
    <w:p w14:paraId="281DDEDD" w14:textId="633C9519" w:rsidR="009D584B" w:rsidRDefault="5E08B2F0" w:rsidP="5E08B2F0">
      <w:pPr>
        <w:numPr>
          <w:ilvl w:val="0"/>
          <w:numId w:val="9"/>
        </w:numPr>
        <w:rPr>
          <w:sz w:val="20"/>
        </w:rPr>
      </w:pPr>
      <w:r w:rsidRPr="5E08B2F0">
        <w:rPr>
          <w:sz w:val="20"/>
        </w:rPr>
        <w:t xml:space="preserve">Für Fragen stehen Ihnen die zwei Vorsitzenden gerne zur Verfügung: </w:t>
      </w:r>
      <w:r w:rsidR="009D584B">
        <w:br/>
      </w:r>
      <w:r w:rsidRPr="5E08B2F0">
        <w:rPr>
          <w:sz w:val="20"/>
        </w:rPr>
        <w:t xml:space="preserve">Kurt Krefft, </w:t>
      </w:r>
      <w:proofErr w:type="gramStart"/>
      <w:r w:rsidRPr="5E08B2F0">
        <w:rPr>
          <w:sz w:val="20"/>
        </w:rPr>
        <w:t>Mobil</w:t>
      </w:r>
      <w:proofErr w:type="gramEnd"/>
      <w:r w:rsidRPr="5E08B2F0">
        <w:rPr>
          <w:sz w:val="20"/>
        </w:rPr>
        <w:t xml:space="preserve"> 0176 53921614</w:t>
      </w:r>
      <w:r w:rsidR="009D584B">
        <w:br/>
      </w:r>
      <w:r w:rsidRPr="5E08B2F0">
        <w:rPr>
          <w:sz w:val="20"/>
        </w:rPr>
        <w:t>Uwe Witte, Mobil 0173 2877583</w:t>
      </w:r>
    </w:p>
    <w:p w14:paraId="78704434" w14:textId="4DA8E529" w:rsidR="009D584B" w:rsidRDefault="5E08B2F0" w:rsidP="004439B2">
      <w:pPr>
        <w:numPr>
          <w:ilvl w:val="0"/>
          <w:numId w:val="9"/>
        </w:numPr>
      </w:pPr>
      <w:r w:rsidRPr="5E08B2F0">
        <w:rPr>
          <w:sz w:val="20"/>
        </w:rPr>
        <w:t xml:space="preserve">Unabhängig von der Besetzung des Vorstandes bieten wir allen Mitgliedern an, ihre Interessen und Ideen aktiv einzubringen. </w:t>
      </w:r>
    </w:p>
    <w:p w14:paraId="7D9016E2" w14:textId="39E2D0AC" w:rsidR="00AB57C5" w:rsidRPr="004439B2" w:rsidRDefault="5E08B2F0" w:rsidP="5E08B2F0">
      <w:pPr>
        <w:numPr>
          <w:ilvl w:val="0"/>
          <w:numId w:val="9"/>
        </w:numPr>
        <w:rPr>
          <w:sz w:val="20"/>
        </w:rPr>
      </w:pPr>
      <w:r w:rsidRPr="5E08B2F0">
        <w:rPr>
          <w:sz w:val="20"/>
        </w:rPr>
        <w:t>Wir bitten Sie, den 16.09.2026 für die außerordentliche Mitgliederversammlung vorsorglich freizuhalten.</w:t>
      </w:r>
      <w:r w:rsidR="00AB57C5">
        <w:br/>
      </w:r>
      <w:r w:rsidR="00AB57C5">
        <w:br/>
      </w:r>
    </w:p>
    <w:p w14:paraId="5E9825F9" w14:textId="77777777" w:rsidR="00D42CFF" w:rsidRDefault="00786A1E" w:rsidP="00786A1E">
      <w:pPr>
        <w:rPr>
          <w:sz w:val="20"/>
        </w:rPr>
      </w:pPr>
      <w:r w:rsidRPr="00714B8C">
        <w:rPr>
          <w:sz w:val="20"/>
        </w:rPr>
        <w:t>Mit herzlichen Radlergrüßen</w:t>
      </w:r>
    </w:p>
    <w:p w14:paraId="00C0151C" w14:textId="1911A81A" w:rsidR="00B63076" w:rsidRDefault="5E08B2F0" w:rsidP="5E08B2F0">
      <w:r w:rsidRPr="5E08B2F0">
        <w:rPr>
          <w:sz w:val="20"/>
        </w:rPr>
        <w:t>Kurt Krefft und Uwe Witte, Vorsitzende</w:t>
      </w:r>
      <w:r w:rsidR="00786A1E">
        <w:br/>
      </w:r>
      <w:r w:rsidRPr="5E08B2F0">
        <w:rPr>
          <w:sz w:val="20"/>
        </w:rPr>
        <w:t>ADFC Leverkusen</w:t>
      </w:r>
      <w:r w:rsidR="00786A1E">
        <w:br/>
      </w:r>
      <w:r w:rsidRPr="5E08B2F0">
        <w:rPr>
          <w:sz w:val="20"/>
        </w:rPr>
        <w:t xml:space="preserve">E-Mail: </w:t>
      </w:r>
      <w:hyperlink r:id="rId11">
        <w:r w:rsidRPr="5E08B2F0">
          <w:rPr>
            <w:rStyle w:val="Hyperlink"/>
            <w:sz w:val="20"/>
          </w:rPr>
          <w:t>vorstand@adfc-lev.de</w:t>
        </w:r>
      </w:hyperlink>
    </w:p>
    <w:p w14:paraId="529360FF" w14:textId="77777777" w:rsidR="008C1939" w:rsidRPr="00714B8C" w:rsidRDefault="008C1939" w:rsidP="5E08B2F0">
      <w:pPr>
        <w:rPr>
          <w:sz w:val="20"/>
        </w:rPr>
      </w:pPr>
    </w:p>
    <w:sectPr w:rsidR="008C1939" w:rsidRPr="00714B8C" w:rsidSect="00ED72A2">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284" w:left="1418"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16B3B" w14:textId="77777777" w:rsidR="002F7650" w:rsidRDefault="002F7650">
      <w:pPr>
        <w:spacing w:after="0"/>
      </w:pPr>
      <w:r>
        <w:separator/>
      </w:r>
    </w:p>
  </w:endnote>
  <w:endnote w:type="continuationSeparator" w:id="0">
    <w:p w14:paraId="486D8960" w14:textId="77777777" w:rsidR="002F7650" w:rsidRDefault="002F76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nQuanYi Micro Hei">
    <w:charset w:val="01"/>
    <w:family w:val="auto"/>
    <w:pitch w:val="variable"/>
  </w:font>
  <w:font w:name="Lohit Devanagari">
    <w:altName w:val="Calibri"/>
    <w:charset w:val="01"/>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CCF0" w14:textId="77777777" w:rsidR="00ED72A2" w:rsidRDefault="00ED72A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7750" w14:textId="77777777" w:rsidR="00B63076" w:rsidRDefault="00B63076">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543280"/>
      <w:docPartObj>
        <w:docPartGallery w:val="Page Numbers (Bottom of Page)"/>
        <w:docPartUnique/>
      </w:docPartObj>
    </w:sdtPr>
    <w:sdtEndPr/>
    <w:sdtContent>
      <w:p w14:paraId="0524A8A1" w14:textId="69BFA578" w:rsidR="004B25A3" w:rsidRDefault="004B25A3">
        <w:pPr>
          <w:pStyle w:val="Fuzeile"/>
          <w:jc w:val="right"/>
        </w:pPr>
        <w:r>
          <w:fldChar w:fldCharType="begin"/>
        </w:r>
        <w:r>
          <w:instrText>PAGE   \* MERGEFORMAT</w:instrText>
        </w:r>
        <w:r>
          <w:fldChar w:fldCharType="separate"/>
        </w:r>
        <w:r>
          <w:t>2</w:t>
        </w:r>
        <w:r>
          <w:fldChar w:fldCharType="end"/>
        </w:r>
      </w:p>
    </w:sdtContent>
  </w:sdt>
  <w:p w14:paraId="1543A40C" w14:textId="77777777" w:rsidR="00B63076" w:rsidRDefault="00B6307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44783" w14:textId="77777777" w:rsidR="002F7650" w:rsidRDefault="002F7650">
      <w:pPr>
        <w:spacing w:after="0"/>
      </w:pPr>
      <w:r>
        <w:separator/>
      </w:r>
    </w:p>
  </w:footnote>
  <w:footnote w:type="continuationSeparator" w:id="0">
    <w:p w14:paraId="373A7931" w14:textId="77777777" w:rsidR="002F7650" w:rsidRDefault="002F76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7C0D" w14:textId="77777777" w:rsidR="00ED72A2" w:rsidRDefault="00ED72A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CF7F" w14:textId="77777777" w:rsidR="00ED72A2" w:rsidRDefault="00ED72A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8223" w14:textId="77777777" w:rsidR="00ED72A2" w:rsidRDefault="00ED72A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70"/>
    <w:multiLevelType w:val="hybridMultilevel"/>
    <w:tmpl w:val="4A48412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9BE6266"/>
    <w:multiLevelType w:val="multilevel"/>
    <w:tmpl w:val="67D4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934"/>
    <w:multiLevelType w:val="multilevel"/>
    <w:tmpl w:val="A9B61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E3BF4"/>
    <w:multiLevelType w:val="multilevel"/>
    <w:tmpl w:val="80FEED4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9F569C4"/>
    <w:multiLevelType w:val="multilevel"/>
    <w:tmpl w:val="8B5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FC39AB"/>
    <w:multiLevelType w:val="hybridMultilevel"/>
    <w:tmpl w:val="30DA6C0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365A47BD"/>
    <w:multiLevelType w:val="multilevel"/>
    <w:tmpl w:val="61F09AEC"/>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7" w15:restartNumberingAfterBreak="0">
    <w:nsid w:val="39070A17"/>
    <w:multiLevelType w:val="multilevel"/>
    <w:tmpl w:val="993A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15617"/>
    <w:multiLevelType w:val="multilevel"/>
    <w:tmpl w:val="CB9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B81027"/>
    <w:multiLevelType w:val="multilevel"/>
    <w:tmpl w:val="D3DE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022516"/>
    <w:multiLevelType w:val="multilevel"/>
    <w:tmpl w:val="D7FED78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5DED2595"/>
    <w:multiLevelType w:val="multilevel"/>
    <w:tmpl w:val="EBC21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9123A8"/>
    <w:multiLevelType w:val="multilevel"/>
    <w:tmpl w:val="1C9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4042FC"/>
    <w:multiLevelType w:val="multilevel"/>
    <w:tmpl w:val="E54E77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 w15:restartNumberingAfterBreak="0">
    <w:nsid w:val="6E2A1AA8"/>
    <w:multiLevelType w:val="multilevel"/>
    <w:tmpl w:val="B156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921D43"/>
    <w:multiLevelType w:val="hybridMultilevel"/>
    <w:tmpl w:val="75C8E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26979092">
    <w:abstractNumId w:val="8"/>
  </w:num>
  <w:num w:numId="2" w16cid:durableId="1314795909">
    <w:abstractNumId w:val="11"/>
  </w:num>
  <w:num w:numId="3" w16cid:durableId="836185975">
    <w:abstractNumId w:val="1"/>
  </w:num>
  <w:num w:numId="4" w16cid:durableId="1408108782">
    <w:abstractNumId w:val="4"/>
  </w:num>
  <w:num w:numId="5" w16cid:durableId="650715196">
    <w:abstractNumId w:val="13"/>
  </w:num>
  <w:num w:numId="6" w16cid:durableId="1714227879">
    <w:abstractNumId w:val="12"/>
  </w:num>
  <w:num w:numId="7" w16cid:durableId="224266530">
    <w:abstractNumId w:val="10"/>
  </w:num>
  <w:num w:numId="8" w16cid:durableId="544606095">
    <w:abstractNumId w:val="3"/>
  </w:num>
  <w:num w:numId="9" w16cid:durableId="1493065375">
    <w:abstractNumId w:val="9"/>
  </w:num>
  <w:num w:numId="10" w16cid:durableId="1296302341">
    <w:abstractNumId w:val="15"/>
  </w:num>
  <w:num w:numId="11" w16cid:durableId="754860451">
    <w:abstractNumId w:val="14"/>
  </w:num>
  <w:num w:numId="12" w16cid:durableId="1673140828">
    <w:abstractNumId w:val="6"/>
  </w:num>
  <w:num w:numId="13" w16cid:durableId="1950812656">
    <w:abstractNumId w:val="7"/>
  </w:num>
  <w:num w:numId="14" w16cid:durableId="1263956665">
    <w:abstractNumId w:val="0"/>
  </w:num>
  <w:num w:numId="15" w16cid:durableId="92559019">
    <w:abstractNumId w:val="5"/>
  </w:num>
  <w:num w:numId="16" w16cid:durableId="1861240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C8"/>
    <w:rsid w:val="00006FF9"/>
    <w:rsid w:val="00026A6A"/>
    <w:rsid w:val="000314ED"/>
    <w:rsid w:val="00050D4F"/>
    <w:rsid w:val="00053CA3"/>
    <w:rsid w:val="00055B70"/>
    <w:rsid w:val="00057040"/>
    <w:rsid w:val="0007240B"/>
    <w:rsid w:val="000770D0"/>
    <w:rsid w:val="00077529"/>
    <w:rsid w:val="0008424E"/>
    <w:rsid w:val="0008674E"/>
    <w:rsid w:val="00086834"/>
    <w:rsid w:val="00091681"/>
    <w:rsid w:val="000A1A38"/>
    <w:rsid w:val="000A24F1"/>
    <w:rsid w:val="000A2B35"/>
    <w:rsid w:val="000B0BED"/>
    <w:rsid w:val="00102AC1"/>
    <w:rsid w:val="001057D8"/>
    <w:rsid w:val="00134821"/>
    <w:rsid w:val="00157194"/>
    <w:rsid w:val="00161258"/>
    <w:rsid w:val="001C1FBD"/>
    <w:rsid w:val="001C610C"/>
    <w:rsid w:val="001F2992"/>
    <w:rsid w:val="00220E7E"/>
    <w:rsid w:val="00242561"/>
    <w:rsid w:val="00257925"/>
    <w:rsid w:val="0026646D"/>
    <w:rsid w:val="0028074A"/>
    <w:rsid w:val="002823A8"/>
    <w:rsid w:val="002B247A"/>
    <w:rsid w:val="002B3640"/>
    <w:rsid w:val="002C0CD2"/>
    <w:rsid w:val="002E188E"/>
    <w:rsid w:val="002F7650"/>
    <w:rsid w:val="003229FF"/>
    <w:rsid w:val="0032441F"/>
    <w:rsid w:val="00325641"/>
    <w:rsid w:val="00355FE9"/>
    <w:rsid w:val="00380332"/>
    <w:rsid w:val="003D1C85"/>
    <w:rsid w:val="003F21CA"/>
    <w:rsid w:val="0041239B"/>
    <w:rsid w:val="00412421"/>
    <w:rsid w:val="00412E05"/>
    <w:rsid w:val="004439B2"/>
    <w:rsid w:val="00447EC4"/>
    <w:rsid w:val="00453268"/>
    <w:rsid w:val="004916F7"/>
    <w:rsid w:val="004B25A3"/>
    <w:rsid w:val="004C02A6"/>
    <w:rsid w:val="004D7B09"/>
    <w:rsid w:val="005030CD"/>
    <w:rsid w:val="00504354"/>
    <w:rsid w:val="00510ABB"/>
    <w:rsid w:val="00512796"/>
    <w:rsid w:val="005350CC"/>
    <w:rsid w:val="00537313"/>
    <w:rsid w:val="00553029"/>
    <w:rsid w:val="0056281E"/>
    <w:rsid w:val="00566810"/>
    <w:rsid w:val="00570B5F"/>
    <w:rsid w:val="005B2BC8"/>
    <w:rsid w:val="005C0D00"/>
    <w:rsid w:val="00601F2D"/>
    <w:rsid w:val="00603E3B"/>
    <w:rsid w:val="00605BDC"/>
    <w:rsid w:val="006142C1"/>
    <w:rsid w:val="00614352"/>
    <w:rsid w:val="006223EC"/>
    <w:rsid w:val="00702B05"/>
    <w:rsid w:val="00703063"/>
    <w:rsid w:val="00714B8C"/>
    <w:rsid w:val="00733AA1"/>
    <w:rsid w:val="0078147E"/>
    <w:rsid w:val="00786A1E"/>
    <w:rsid w:val="00787EC8"/>
    <w:rsid w:val="00792E5B"/>
    <w:rsid w:val="007972CC"/>
    <w:rsid w:val="007A44B3"/>
    <w:rsid w:val="007D16D6"/>
    <w:rsid w:val="00812A67"/>
    <w:rsid w:val="0082390A"/>
    <w:rsid w:val="008242C7"/>
    <w:rsid w:val="008371C4"/>
    <w:rsid w:val="00842D71"/>
    <w:rsid w:val="008534CA"/>
    <w:rsid w:val="00856347"/>
    <w:rsid w:val="00861A06"/>
    <w:rsid w:val="00875ABB"/>
    <w:rsid w:val="008B77A7"/>
    <w:rsid w:val="008C1939"/>
    <w:rsid w:val="008D54E1"/>
    <w:rsid w:val="008D723C"/>
    <w:rsid w:val="00922225"/>
    <w:rsid w:val="0092324E"/>
    <w:rsid w:val="00952417"/>
    <w:rsid w:val="009545E5"/>
    <w:rsid w:val="00966C56"/>
    <w:rsid w:val="009B38FF"/>
    <w:rsid w:val="009D584B"/>
    <w:rsid w:val="00A074AB"/>
    <w:rsid w:val="00A42B63"/>
    <w:rsid w:val="00A56D08"/>
    <w:rsid w:val="00A601E5"/>
    <w:rsid w:val="00A73F41"/>
    <w:rsid w:val="00AB57C5"/>
    <w:rsid w:val="00AC4028"/>
    <w:rsid w:val="00AD4035"/>
    <w:rsid w:val="00AD78CD"/>
    <w:rsid w:val="00AE104C"/>
    <w:rsid w:val="00AF757E"/>
    <w:rsid w:val="00B35957"/>
    <w:rsid w:val="00B361DB"/>
    <w:rsid w:val="00B63076"/>
    <w:rsid w:val="00B86E82"/>
    <w:rsid w:val="00B914EA"/>
    <w:rsid w:val="00BA5E86"/>
    <w:rsid w:val="00BA61DE"/>
    <w:rsid w:val="00BB46A0"/>
    <w:rsid w:val="00BB5591"/>
    <w:rsid w:val="00C0583B"/>
    <w:rsid w:val="00C21399"/>
    <w:rsid w:val="00C47E64"/>
    <w:rsid w:val="00C72661"/>
    <w:rsid w:val="00C9128E"/>
    <w:rsid w:val="00C930FA"/>
    <w:rsid w:val="00CC3258"/>
    <w:rsid w:val="00CD595B"/>
    <w:rsid w:val="00D02C7E"/>
    <w:rsid w:val="00D07B3A"/>
    <w:rsid w:val="00D33146"/>
    <w:rsid w:val="00D42CFF"/>
    <w:rsid w:val="00D501EB"/>
    <w:rsid w:val="00D84B2F"/>
    <w:rsid w:val="00D92BD2"/>
    <w:rsid w:val="00DA14E9"/>
    <w:rsid w:val="00DB55A6"/>
    <w:rsid w:val="00DD4BC2"/>
    <w:rsid w:val="00DE44D0"/>
    <w:rsid w:val="00DE79A4"/>
    <w:rsid w:val="00DF45DA"/>
    <w:rsid w:val="00E02AEA"/>
    <w:rsid w:val="00E1574D"/>
    <w:rsid w:val="00E26ACA"/>
    <w:rsid w:val="00E30C6F"/>
    <w:rsid w:val="00E32BBC"/>
    <w:rsid w:val="00E53953"/>
    <w:rsid w:val="00E84FA7"/>
    <w:rsid w:val="00EC1A1F"/>
    <w:rsid w:val="00ED45AB"/>
    <w:rsid w:val="00ED72A2"/>
    <w:rsid w:val="00EE7832"/>
    <w:rsid w:val="00F40F69"/>
    <w:rsid w:val="00F658A8"/>
    <w:rsid w:val="00F74C00"/>
    <w:rsid w:val="00FB4D3A"/>
    <w:rsid w:val="00FC18A7"/>
    <w:rsid w:val="00FF1683"/>
    <w:rsid w:val="00FF724F"/>
    <w:rsid w:val="5E08B2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AE1137C"/>
  <w15:docId w15:val="{AF586955-25B2-481B-A12D-62C866E7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240"/>
    </w:pPr>
    <w:rPr>
      <w:rFonts w:ascii="Arial" w:hAnsi="Arial" w:cs="Arial"/>
      <w:sz w:val="24"/>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Seitenzahl">
    <w:name w:val="page number"/>
    <w:basedOn w:val="Absatz-Standardschriftart1"/>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eastAsia="WenQuanYi Micro Hei" w:cs="Lohit Devanagari"/>
      <w:sz w:val="28"/>
      <w:szCs w:val="28"/>
    </w:rPr>
  </w:style>
  <w:style w:type="paragraph" w:styleId="Textkrper">
    <w:name w:val="Body Text"/>
    <w:basedOn w:val="Standard"/>
    <w:pPr>
      <w:spacing w:after="140" w:line="288"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2"/>
      <w:szCs w:val="24"/>
    </w:rPr>
  </w:style>
  <w:style w:type="paragraph" w:customStyle="1" w:styleId="Verzeichnis">
    <w:name w:val="Verzeichnis"/>
    <w:basedOn w:val="Standard"/>
    <w:pPr>
      <w:suppressLineNumbers/>
    </w:pPr>
    <w:rPr>
      <w:rFonts w:cs="Lohit Devanagari"/>
    </w:rPr>
  </w:style>
  <w:style w:type="paragraph" w:styleId="Kopfzeile">
    <w:name w:val="header"/>
    <w:basedOn w:val="Standard"/>
    <w:pPr>
      <w:tabs>
        <w:tab w:val="center" w:pos="4536"/>
        <w:tab w:val="right" w:pos="9072"/>
      </w:tabs>
    </w:pPr>
  </w:style>
  <w:style w:type="paragraph" w:customStyle="1" w:styleId="Termin-Auflistung">
    <w:name w:val="Termin-Auflistung"/>
    <w:basedOn w:val="Standard"/>
    <w:pPr>
      <w:ind w:left="3402" w:hanging="3402"/>
    </w:pPr>
  </w:style>
  <w:style w:type="paragraph" w:styleId="Fuzeile">
    <w:name w:val="footer"/>
    <w:basedOn w:val="Standard"/>
    <w:link w:val="FuzeileZchn"/>
    <w:uiPriority w:val="99"/>
    <w:pPr>
      <w:tabs>
        <w:tab w:val="center" w:pos="4536"/>
        <w:tab w:val="right" w:pos="9072"/>
      </w:tabs>
    </w:pPr>
  </w:style>
  <w:style w:type="paragraph" w:customStyle="1" w:styleId="Adresse">
    <w:name w:val="Adresse"/>
    <w:basedOn w:val="Standard"/>
    <w:pPr>
      <w:spacing w:after="0"/>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Standard"/>
  </w:style>
  <w:style w:type="paragraph" w:customStyle="1" w:styleId="Kopfzeilelinks">
    <w:name w:val="Kopfzeile links"/>
    <w:basedOn w:val="Standard"/>
    <w:pPr>
      <w:suppressLineNumbers/>
      <w:tabs>
        <w:tab w:val="center" w:pos="4535"/>
        <w:tab w:val="right" w:pos="9070"/>
      </w:tabs>
    </w:pPr>
  </w:style>
  <w:style w:type="paragraph" w:styleId="Sprechblasentext">
    <w:name w:val="Balloon Text"/>
    <w:basedOn w:val="Standard"/>
    <w:link w:val="SprechblasentextZchn"/>
    <w:uiPriority w:val="99"/>
    <w:semiHidden/>
    <w:unhideWhenUsed/>
    <w:rsid w:val="005030C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030CD"/>
    <w:rPr>
      <w:rFonts w:ascii="Tahoma" w:hAnsi="Tahoma" w:cs="Tahoma"/>
      <w:sz w:val="16"/>
      <w:szCs w:val="16"/>
      <w:lang w:eastAsia="zh-CN"/>
    </w:rPr>
  </w:style>
  <w:style w:type="character" w:styleId="NichtaufgelsteErwhnung">
    <w:name w:val="Unresolved Mention"/>
    <w:basedOn w:val="Absatz-Standardschriftart"/>
    <w:uiPriority w:val="99"/>
    <w:semiHidden/>
    <w:unhideWhenUsed/>
    <w:rsid w:val="00786A1E"/>
    <w:rPr>
      <w:color w:val="605E5C"/>
      <w:shd w:val="clear" w:color="auto" w:fill="E1DFDD"/>
    </w:rPr>
  </w:style>
  <w:style w:type="paragraph" w:styleId="Listenabsatz">
    <w:name w:val="List Paragraph"/>
    <w:basedOn w:val="Standard"/>
    <w:uiPriority w:val="34"/>
    <w:qFormat/>
    <w:rsid w:val="00D33146"/>
    <w:pPr>
      <w:ind w:left="720"/>
      <w:contextualSpacing/>
    </w:pPr>
  </w:style>
  <w:style w:type="paragraph" w:customStyle="1" w:styleId="z1qcye">
    <w:name w:val="z1qcye"/>
    <w:basedOn w:val="Standard"/>
    <w:rsid w:val="00537313"/>
    <w:pPr>
      <w:suppressAutoHyphens w:val="0"/>
      <w:spacing w:before="100" w:beforeAutospacing="1" w:after="100" w:afterAutospacing="1"/>
    </w:pPr>
    <w:rPr>
      <w:rFonts w:ascii="Times New Roman" w:hAnsi="Times New Roman" w:cs="Times New Roman"/>
      <w:szCs w:val="24"/>
      <w:lang w:eastAsia="de-DE"/>
    </w:rPr>
  </w:style>
  <w:style w:type="character" w:customStyle="1" w:styleId="inqyif">
    <w:name w:val="inqyif"/>
    <w:basedOn w:val="Absatz-Standardschriftart"/>
    <w:rsid w:val="00537313"/>
  </w:style>
  <w:style w:type="character" w:styleId="Fett">
    <w:name w:val="Strong"/>
    <w:basedOn w:val="Absatz-Standardschriftart"/>
    <w:uiPriority w:val="22"/>
    <w:qFormat/>
    <w:rsid w:val="00537313"/>
    <w:rPr>
      <w:b/>
      <w:bCs/>
    </w:rPr>
  </w:style>
  <w:style w:type="character" w:customStyle="1" w:styleId="FuzeileZchn">
    <w:name w:val="Fußzeile Zchn"/>
    <w:basedOn w:val="Absatz-Standardschriftart"/>
    <w:link w:val="Fuzeile"/>
    <w:uiPriority w:val="99"/>
    <w:rsid w:val="004B25A3"/>
    <w:rPr>
      <w:rFonts w:ascii="Arial" w:hAnsi="Arial" w:cs="Arial"/>
      <w:sz w:val="24"/>
      <w:lang w:eastAsia="zh-CN"/>
    </w:rPr>
  </w:style>
  <w:style w:type="character" w:styleId="BesuchterLink">
    <w:name w:val="FollowedHyperlink"/>
    <w:basedOn w:val="Absatz-Standardschriftart"/>
    <w:uiPriority w:val="99"/>
    <w:semiHidden/>
    <w:unhideWhenUsed/>
    <w:rsid w:val="005628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rstand@adfc-lev.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orstand@adfc-lev.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vorstand@adfc-lev.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verkusen.adfc.de"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Vorlagen\ADFC\Brief_Neu.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Brief_Neu</Template>
  <TotalTime>0</TotalTime>
  <Pages>3</Pages>
  <Words>619</Words>
  <Characters>3904</Characters>
  <Application>Microsoft Office Word</Application>
  <DocSecurity>0</DocSecurity>
  <Lines>32</Lines>
  <Paragraphs>9</Paragraphs>
  <ScaleCrop>false</ScaleCrop>
  <Company>HP</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Brief_ADFC-Neu</dc:title>
  <dc:subject>neue Fassung</dc:subject>
  <dc:creator>Sigrid &amp; Bernd</dc:creator>
  <cp:lastModifiedBy>Uwe Witte</cp:lastModifiedBy>
  <cp:revision>4</cp:revision>
  <cp:lastPrinted>2026-07-30T15:35:00Z</cp:lastPrinted>
  <dcterms:created xsi:type="dcterms:W3CDTF">2026-08-04T15:57:00Z</dcterms:created>
  <dcterms:modified xsi:type="dcterms:W3CDTF">2026-08-13T22:20:00Z</dcterms:modified>
</cp:coreProperties>
</file>